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F7" w:rsidRDefault="00E40DF7">
      <w:pPr>
        <w:pStyle w:val="Header"/>
        <w:jc w:val="left"/>
        <w:rPr>
          <w:b/>
          <w:noProof/>
          <w:lang w:eastAsia="fr-FR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8.95pt;margin-top:-11.75pt;width:352.95pt;height:61.85pt;z-index:251657728;mso-width-relative:margin;mso-height-relative:margin">
            <v:textbox style="mso-next-textbox:#_x0000_s1026">
              <w:txbxContent>
                <w:p w:rsidR="00E40DF7" w:rsidRDefault="00E40DF7">
                  <w:pPr>
                    <w:jc w:val="center"/>
                  </w:pPr>
                </w:p>
                <w:p w:rsidR="00E40DF7" w:rsidRDefault="00E40DF7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BULLETIN D’INSCRIPTION ECOLE D’ATHLE</w:t>
                  </w:r>
                </w:p>
                <w:p w:rsidR="00E40DF7" w:rsidRDefault="00E40DF7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Saison 2011-2012</w:t>
                  </w:r>
                </w:p>
              </w:txbxContent>
            </v:textbox>
          </v:shape>
        </w:pict>
      </w:r>
      <w:r>
        <w:rPr>
          <w:b/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0" o:spid="_x0000_i1025" type="#_x0000_t75" alt="SAA logo S.A.A..bmp" style="width:72.75pt;height:73.5pt;visibility:visible">
            <v:imagedata r:id="rId5" o:title=""/>
          </v:shape>
        </w:pic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 : …………………………………………  PRÉNOM : …………………………………</w: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ADRESSE : ……………………………………………………………………………………..</w: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CODE POSTAL : …………………………  VILLE : …………………………………………</w: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fr-FR"/>
        </w:rPr>
        <w:pict>
          <v:rect id="_x0000_s1027" style="position:absolute;left:0;text-align:left;margin-left:420.1pt;margin-top:19.25pt;width:13.5pt;height:12.55pt;flip:y;z-index:251659776"/>
        </w:pict>
      </w:r>
      <w:r>
        <w:rPr>
          <w:noProof/>
          <w:lang w:eastAsia="fr-FR"/>
        </w:rPr>
        <w:pict>
          <v:rect id="_x0000_s1028" style="position:absolute;left:0;text-align:left;margin-left:350.35pt;margin-top:19.25pt;width:13.5pt;height:12.55pt;flip:y;z-index:251658752"/>
        </w:pict>
      </w:r>
      <w:r>
        <w:rPr>
          <w:noProof/>
          <w:lang w:eastAsia="fr-FR"/>
        </w:rPr>
        <w:pict>
          <v:rect id="_x0000_s1029" style="position:absolute;left:0;text-align:left;margin-left:82.9pt;margin-top:19.25pt;width:13.5pt;height:12.55pt;flip:y;z-index:251656704"/>
        </w:pict>
      </w:r>
      <w:r>
        <w:rPr>
          <w:noProof/>
          <w:lang w:eastAsia="fr-FR"/>
        </w:rPr>
        <w:pict>
          <v:rect id="_x0000_s1030" style="position:absolute;left:0;text-align:left;margin-left:47.65pt;margin-top:19.25pt;width:13.5pt;height:12.55pt;flip:y;z-index:251655680"/>
        </w:pict>
      </w:r>
      <w:r>
        <w:rPr>
          <w:rFonts w:ascii="Times New Roman" w:hAnsi="Times New Roman"/>
          <w:sz w:val="24"/>
          <w:szCs w:val="24"/>
        </w:rPr>
        <w:t>DATE DE NAISSANCE : …….. /……../………...  NATIONALITÉ : ……………………….</w: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SEXE : F        M                                    TAILLE DU T-SHIRT : 7-8 ans           9-11ans</w:t>
      </w:r>
    </w:p>
    <w:p w:rsidR="00E40DF7" w:rsidRDefault="00E40DF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FIXE : …..../……./…..../……./…….  PORTABLE : …..../…..../…..../……./…….</w:t>
      </w:r>
    </w:p>
    <w:p w:rsidR="00E40DF7" w:rsidRDefault="00E40D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EMAIL : …………………………………@…………………………………………………..</w:t>
      </w:r>
    </w:p>
    <w:p w:rsidR="00E40DF7" w:rsidRDefault="00E40D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Merci d’indiquer une adresse Email  que vous consultez </w:t>
      </w:r>
      <w:r>
        <w:rPr>
          <w:rFonts w:ascii="Times New Roman" w:hAnsi="Times New Roman"/>
          <w:i/>
          <w:sz w:val="24"/>
          <w:szCs w:val="24"/>
          <w:u w:val="single"/>
        </w:rPr>
        <w:t>régulièrement</w:t>
      </w:r>
      <w:r>
        <w:rPr>
          <w:rFonts w:ascii="Times New Roman" w:hAnsi="Times New Roman"/>
          <w:sz w:val="24"/>
          <w:szCs w:val="24"/>
        </w:rPr>
        <w:t>.</w:t>
      </w:r>
    </w:p>
    <w:p w:rsidR="00E40DF7" w:rsidRDefault="00E40DF7">
      <w:pPr>
        <w:rPr>
          <w:rFonts w:ascii="Times New Roman" w:hAnsi="Times New Roman"/>
          <w:sz w:val="20"/>
          <w:szCs w:val="20"/>
        </w:rPr>
      </w:pP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 cotisation annuelle pour la licence s’élève à </w:t>
      </w:r>
      <w:r>
        <w:rPr>
          <w:rFonts w:ascii="Times New Roman" w:hAnsi="Times New Roman"/>
          <w:b/>
        </w:rPr>
        <w:t>68€</w:t>
      </w:r>
      <w:r>
        <w:rPr>
          <w:rFonts w:ascii="Times New Roman" w:hAnsi="Times New Roman"/>
        </w:rPr>
        <w:t>.</w:t>
      </w:r>
    </w:p>
    <w:p w:rsidR="00E40DF7" w:rsidRDefault="00E40DF7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Une réduction de 6 € est accordée au deuxième licencié de la famille et 12 € au troisième.</w:t>
      </w: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</w:rPr>
        <w:t>Le montant  de ces licences comprend l’affiliation à la FFA, l’assurance pour l’entraînement et les animations, l’adhésion au club et un T-shirt aux couleurs du S.A.A.</w:t>
      </w:r>
    </w:p>
    <w:p w:rsidR="00E40DF7" w:rsidRDefault="00E40DF7">
      <w:pPr>
        <w:rPr>
          <w:rFonts w:ascii="Times New Roman" w:hAnsi="Times New Roman"/>
        </w:rPr>
      </w:pP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Merci de joindre au bulletin d’inscription</w:t>
      </w:r>
      <w:r>
        <w:rPr>
          <w:rFonts w:ascii="Times New Roman" w:hAnsi="Times New Roman"/>
        </w:rPr>
        <w:t> :</w:t>
      </w:r>
    </w:p>
    <w:p w:rsidR="00E40DF7" w:rsidRDefault="00E40DF7">
      <w:pPr>
        <w:pStyle w:val="Paragraphedeliste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Un certificat médical de  « </w:t>
      </w:r>
      <w:r>
        <w:rPr>
          <w:rFonts w:ascii="Times New Roman" w:hAnsi="Times New Roman"/>
          <w:b/>
        </w:rPr>
        <w:t>non contre-indication à la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pratique de l’athlétisme en compétition </w:t>
      </w:r>
      <w:r>
        <w:rPr>
          <w:rFonts w:ascii="Times New Roman" w:hAnsi="Times New Roman"/>
        </w:rPr>
        <w:t xml:space="preserve">» datant de </w:t>
      </w:r>
      <w:r>
        <w:rPr>
          <w:rFonts w:ascii="Times New Roman" w:hAnsi="Times New Roman"/>
          <w:b/>
          <w:u w:val="single"/>
        </w:rPr>
        <w:t>moins de trois mois</w:t>
      </w:r>
      <w:r>
        <w:rPr>
          <w:rFonts w:ascii="Times New Roman" w:hAnsi="Times New Roman"/>
          <w:b/>
        </w:rPr>
        <w:t>.</w:t>
      </w:r>
    </w:p>
    <w:p w:rsidR="00E40DF7" w:rsidRDefault="00E40DF7">
      <w:pPr>
        <w:pStyle w:val="Paragraphedeliste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Le règlement du montant de la licence (espèces ou chèque libellé à l’ordre de </w:t>
      </w:r>
      <w:r>
        <w:rPr>
          <w:rFonts w:ascii="Times New Roman" w:hAnsi="Times New Roman"/>
          <w:i/>
        </w:rPr>
        <w:t>S.A.A</w:t>
      </w:r>
      <w:r>
        <w:rPr>
          <w:rFonts w:ascii="Times New Roman" w:hAnsi="Times New Roman"/>
        </w:rPr>
        <w:t>.)</w:t>
      </w:r>
    </w:p>
    <w:p w:rsidR="00E40DF7" w:rsidRDefault="00E40DF7">
      <w:pPr>
        <w:rPr>
          <w:rFonts w:ascii="Times New Roman" w:hAnsi="Times New Roman"/>
          <w:sz w:val="24"/>
          <w:szCs w:val="24"/>
        </w:rPr>
      </w:pP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</w:rPr>
      </w:pPr>
      <w:r>
        <w:rPr>
          <w:rFonts w:ascii="Times New Roman" w:hAnsi="Times New Roman"/>
        </w:rPr>
        <w:t>Dans le cadre des déplacements organisés avec le soutien des parents, merci de signer ces deux attestations :</w:t>
      </w: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J’autorise mon enfant à effectuer les déplacements dans la voiture d’une tierce personne.</w:t>
      </w: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Signature du responsable :</w:t>
      </w: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</w:rPr>
      </w:pP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</w:rPr>
      </w:pP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Je déclare être assuré pour le transport des athlètes lors des déplacements du club.</w:t>
      </w: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Date et signature :</w:t>
      </w: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</w:p>
    <w:p w:rsidR="00E40DF7" w:rsidRDefault="00E40D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</w:p>
    <w:p w:rsidR="00E40DF7" w:rsidRDefault="00E40DF7">
      <w:pPr>
        <w:rPr>
          <w:rFonts w:ascii="Times New Roman" w:hAnsi="Times New Roman"/>
          <w:sz w:val="24"/>
          <w:szCs w:val="24"/>
        </w:rPr>
      </w:pP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L’entraînement de l’Ecole d’Athlétisme se déroule le </w:t>
      </w:r>
      <w:r>
        <w:rPr>
          <w:rFonts w:ascii="Times New Roman" w:hAnsi="Times New Roman"/>
          <w:b/>
        </w:rPr>
        <w:t>mercredi de 16h15 à 18h00</w:t>
      </w:r>
      <w:r>
        <w:rPr>
          <w:rFonts w:ascii="Times New Roman" w:hAnsi="Times New Roman"/>
        </w:rPr>
        <w:t xml:space="preserve"> soit sur la piste du stade Saint Roch soit au gymnase adjacent.</w:t>
      </w: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Catégories d’âge concernées</w:t>
      </w:r>
      <w:r>
        <w:rPr>
          <w:rFonts w:ascii="Times New Roman" w:hAnsi="Times New Roman"/>
        </w:rPr>
        <w:t>: Eveil athlétique: 2003 et après, Poussins : 2001-2002</w:t>
      </w:r>
    </w:p>
    <w:p w:rsidR="00E40DF7" w:rsidRDefault="00E40DF7">
      <w:pPr>
        <w:rPr>
          <w:rFonts w:ascii="Times New Roman" w:hAnsi="Times New Roman"/>
          <w:sz w:val="24"/>
          <w:szCs w:val="24"/>
        </w:rPr>
      </w:pPr>
    </w:p>
    <w:p w:rsidR="00E40DF7" w:rsidRDefault="00E40DF7">
      <w:pPr>
        <w:rPr>
          <w:rFonts w:ascii="Times New Roman" w:hAnsi="Times New Roman"/>
        </w:rPr>
      </w:pPr>
      <w:r>
        <w:rPr>
          <w:rFonts w:ascii="Times New Roman" w:hAnsi="Times New Roman"/>
        </w:rPr>
        <w:t>Pour de plus amples informations, il est possible de contacter les responsables de l’Ecole d’Athlétisme :</w:t>
      </w:r>
    </w:p>
    <w:p w:rsidR="00E40DF7" w:rsidRDefault="00E40DF7">
      <w:pPr>
        <w:pStyle w:val="Paragraphedeliste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François Bianchi : 06 59 90 23 30 (francois.s.a.autun@free.fr)</w:t>
      </w:r>
    </w:p>
    <w:p w:rsidR="00E40DF7" w:rsidRDefault="00E40DF7">
      <w:pPr>
        <w:pStyle w:val="Paragraphedeliste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Bernard Laborde : 03 85 86 29 89</w:t>
      </w:r>
    </w:p>
    <w:p w:rsidR="00E40DF7" w:rsidRDefault="00E40DF7">
      <w:pPr>
        <w:pStyle w:val="Paragraphedeliste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Gilles Richelet : 03 85 52 17 65</w:t>
      </w:r>
    </w:p>
    <w:p w:rsidR="00E40DF7" w:rsidRDefault="00E40DF7">
      <w:pPr>
        <w:pStyle w:val="Paragraphedeliste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Pierre-Yves Ferrier : 03 85 52 64 12</w:t>
      </w:r>
    </w:p>
    <w:p w:rsidR="00E40DF7" w:rsidRDefault="00E40DF7">
      <w:pPr>
        <w:pStyle w:val="Paragraphedeliste"/>
        <w:ind w:left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L’actualité du club et les résultats des compétitions sont consultables sur le site internet : </w:t>
      </w:r>
      <w:hyperlink r:id="rId6" w:history="1">
        <w:r>
          <w:rPr>
            <w:rStyle w:val="Hyperlink"/>
            <w:rFonts w:ascii="Times New Roman" w:hAnsi="Times New Roman"/>
            <w:i/>
            <w:color w:val="auto"/>
          </w:rPr>
          <w:t>http://www.saautun-athle.com/</w:t>
        </w:r>
      </w:hyperlink>
    </w:p>
    <w:p w:rsidR="00E40DF7" w:rsidRDefault="00E40DF7">
      <w:pPr>
        <w:pStyle w:val="Paragraphedeliste"/>
        <w:ind w:left="0"/>
        <w:jc w:val="center"/>
        <w:rPr>
          <w:rFonts w:ascii="Times New Roman" w:hAnsi="Times New Roman"/>
          <w:i/>
        </w:rPr>
      </w:pPr>
    </w:p>
    <w:p w:rsidR="00E40DF7" w:rsidRDefault="00E40DF7">
      <w:pPr>
        <w:rPr>
          <w:rFonts w:ascii="Times New Roman" w:hAnsi="Times New Roman"/>
          <w:i/>
          <w:sz w:val="20"/>
          <w:szCs w:val="20"/>
        </w:rPr>
      </w:pPr>
      <w:r>
        <w:rPr>
          <w:rFonts w:ascii="TTEEt00" w:hAnsi="TTEEt00" w:cs="TTEEt00"/>
          <w:sz w:val="16"/>
          <w:szCs w:val="16"/>
          <w:u w:val="single"/>
          <w:lang w:eastAsia="fr-FR"/>
        </w:rPr>
        <w:t>Droit à l’image</w:t>
      </w:r>
      <w:r>
        <w:rPr>
          <w:rFonts w:ascii="TTEEt00" w:hAnsi="TTEEt00" w:cs="TTEEt00"/>
          <w:sz w:val="16"/>
          <w:szCs w:val="16"/>
          <w:lang w:eastAsia="fr-FR"/>
        </w:rPr>
        <w:t xml:space="preserve"> </w:t>
      </w:r>
      <w:r>
        <w:rPr>
          <w:rFonts w:ascii="TTEDt00" w:hAnsi="TTEDt00" w:cs="TTEDt00"/>
          <w:sz w:val="16"/>
          <w:szCs w:val="16"/>
          <w:lang w:eastAsia="fr-FR"/>
        </w:rPr>
        <w:t xml:space="preserve">: Le responsable du licencié  autorise le Club à utiliser son image sur tout support destiné à la promotion des activités du Club, à l’exclusion de toute utilisation à titre commercial. </w:t>
      </w:r>
    </w:p>
    <w:p w:rsidR="00E40DF7" w:rsidRDefault="00E40DF7">
      <w:pPr>
        <w:pStyle w:val="Paragraphedeliste"/>
        <w:ind w:left="0"/>
        <w:rPr>
          <w:rFonts w:ascii="Times New Roman" w:hAnsi="Times New Roman"/>
          <w:sz w:val="24"/>
          <w:szCs w:val="24"/>
        </w:rPr>
      </w:pPr>
    </w:p>
    <w:p w:rsidR="00E40DF7" w:rsidRDefault="00E40DF7">
      <w:pPr>
        <w:pStyle w:val="Paragraphedeliste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Inscriptions jusqu’au </w:t>
      </w:r>
      <w:r>
        <w:rPr>
          <w:rFonts w:ascii="Times New Roman" w:hAnsi="Times New Roman"/>
          <w:b/>
          <w:sz w:val="24"/>
          <w:szCs w:val="24"/>
          <w:u w:val="single"/>
        </w:rPr>
        <w:t>mercredi 28 septembre 2011 dernier délai</w:t>
      </w:r>
    </w:p>
    <w:sectPr w:rsidR="00E40DF7" w:rsidSect="00E40DF7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TE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D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34BD6"/>
    <w:multiLevelType w:val="hybridMultilevel"/>
    <w:tmpl w:val="0E784C94"/>
    <w:lvl w:ilvl="0" w:tplc="1A9ACA0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887156"/>
    <w:multiLevelType w:val="hybridMultilevel"/>
    <w:tmpl w:val="5DD899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DF7"/>
    <w:rsid w:val="00E40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both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edeliste">
    <w:name w:val="Paragraphe de liste"/>
    <w:basedOn w:val="Normal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0DF7"/>
    <w:rPr>
      <w:sz w:val="22"/>
      <w:szCs w:val="22"/>
      <w:lang w:eastAsia="en-US"/>
    </w:rPr>
  </w:style>
  <w:style w:type="character" w:customStyle="1" w:styleId="En-tteCar">
    <w:name w:val="En-tête Car"/>
    <w:basedOn w:val="DefaultParagraphFont"/>
    <w:rPr>
      <w:rFonts w:cs="Times New Roman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autun-athle.com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340</Words>
  <Characters>1938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Céline</dc:creator>
  <cp:keywords/>
  <dc:description/>
  <cp:lastModifiedBy>UTILISATEUR</cp:lastModifiedBy>
  <cp:revision>2</cp:revision>
  <dcterms:created xsi:type="dcterms:W3CDTF">2011-09-02T07:14:00Z</dcterms:created>
  <dcterms:modified xsi:type="dcterms:W3CDTF">2011-09-02T07:14:00Z</dcterms:modified>
</cp:coreProperties>
</file>