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074" w:rsidRDefault="00313074">
      <w:pPr>
        <w:pStyle w:val="Header"/>
        <w:jc w:val="left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8.95pt;margin-top:-11.75pt;width:352.95pt;height:61.85pt;z-index:251656704;mso-width-relative:margin;mso-height-relative:margin">
            <v:textbox style="mso-next-textbox:#_x0000_s1026">
              <w:txbxContent>
                <w:p w:rsidR="00313074" w:rsidRDefault="00313074">
                  <w:pPr>
                    <w:jc w:val="center"/>
                  </w:pPr>
                </w:p>
                <w:p w:rsidR="00313074" w:rsidRDefault="00313074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BULLETIN D’INSCRIPTION HORS STADE</w:t>
                  </w:r>
                </w:p>
                <w:p w:rsidR="00313074" w:rsidRDefault="00313074">
                  <w:pPr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Saison 2011-2012</w:t>
                  </w:r>
                </w:p>
              </w:txbxContent>
            </v:textbox>
          </v:shape>
        </w:pict>
      </w:r>
      <w:r>
        <w:rPr>
          <w:b/>
          <w:noProof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0" o:spid="_x0000_i1025" type="#_x0000_t75" alt="SAA logo S.A.A..bmp" style="width:72.75pt;height:70.5pt;visibility:visible">
            <v:imagedata r:id="rId5" o:title=""/>
          </v:shape>
        </w:pict>
      </w:r>
      <w:r>
        <w:rPr>
          <w:b/>
        </w:rPr>
        <w:tab/>
      </w:r>
    </w:p>
    <w:p w:rsidR="00313074" w:rsidRDefault="00313074">
      <w:pPr>
        <w:pStyle w:val="Header"/>
      </w:pPr>
    </w:p>
    <w:p w:rsidR="00313074" w:rsidRDefault="003130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 : …………………………………………  PRÉNOM : …………………………………</w:t>
      </w:r>
    </w:p>
    <w:p w:rsidR="00313074" w:rsidRDefault="003130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ADRESSE : ……………………………………………………………………………………..</w:t>
      </w:r>
    </w:p>
    <w:p w:rsidR="00313074" w:rsidRDefault="003130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CODE POSTAL : …………………………  VILLE : …………………………………………</w:t>
      </w:r>
    </w:p>
    <w:p w:rsidR="00313074" w:rsidRDefault="003130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fr-FR"/>
        </w:rPr>
        <w:pict>
          <v:rect id="_x0000_s1027" style="position:absolute;left:0;text-align:left;margin-left:84.4pt;margin-top:19.25pt;width:13.5pt;height:12.55pt;flip:y;z-index:251658752"/>
        </w:pict>
      </w:r>
      <w:r>
        <w:rPr>
          <w:noProof/>
          <w:lang w:eastAsia="fr-FR"/>
        </w:rPr>
        <w:pict>
          <v:rect id="_x0000_s1028" style="position:absolute;left:0;text-align:left;margin-left:50.65pt;margin-top:19.25pt;width:13.5pt;height:12.55pt;flip:y;z-index:251657728"/>
        </w:pict>
      </w:r>
      <w:r>
        <w:rPr>
          <w:rFonts w:ascii="Times New Roman" w:hAnsi="Times New Roman"/>
          <w:sz w:val="24"/>
          <w:szCs w:val="24"/>
        </w:rPr>
        <w:t>DATE DE NAISSANCE : …….. /……../………...  NATIONALITÉ : ……………………….</w:t>
      </w:r>
    </w:p>
    <w:p w:rsidR="00313074" w:rsidRDefault="003130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SEXE : F        M                NUMERO DE LICENCE 2010-2011: …………………………….</w:t>
      </w:r>
    </w:p>
    <w:p w:rsidR="00313074" w:rsidRDefault="00313074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TEL. FIXE : …..../……./…..../……./…….  PORTABLE : …..../…..../…..../……./…….</w:t>
      </w:r>
    </w:p>
    <w:p w:rsidR="00313074" w:rsidRDefault="00313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EMAIL : …………………………………@…………………………………………………..</w:t>
      </w:r>
    </w:p>
    <w:p w:rsidR="00313074" w:rsidRDefault="00313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Merci d’indiquer une adresse Email  que vous consultez </w:t>
      </w:r>
      <w:r>
        <w:rPr>
          <w:rFonts w:ascii="Times New Roman" w:hAnsi="Times New Roman"/>
          <w:i/>
          <w:sz w:val="24"/>
          <w:szCs w:val="24"/>
          <w:u w:val="single"/>
        </w:rPr>
        <w:t>régulièrement</w:t>
      </w:r>
      <w:r>
        <w:rPr>
          <w:rFonts w:ascii="Times New Roman" w:hAnsi="Times New Roman"/>
          <w:sz w:val="24"/>
          <w:szCs w:val="24"/>
        </w:rPr>
        <w:t>.</w:t>
      </w:r>
    </w:p>
    <w:p w:rsidR="00313074" w:rsidRDefault="00313074">
      <w:pPr>
        <w:rPr>
          <w:rFonts w:ascii="Times New Roman" w:hAnsi="Times New Roman"/>
          <w:sz w:val="24"/>
          <w:szCs w:val="24"/>
        </w:rPr>
      </w:pPr>
    </w:p>
    <w:p w:rsidR="00313074" w:rsidRDefault="00313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Choisissez la licence qui vous convient :</w:t>
      </w:r>
    </w:p>
    <w:p w:rsidR="00313074" w:rsidRDefault="00313074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licence compétition (de cadets à vétérans)  à </w:t>
      </w:r>
      <w:r>
        <w:rPr>
          <w:rFonts w:ascii="Times New Roman" w:hAnsi="Times New Roman"/>
          <w:b/>
          <w:sz w:val="24"/>
          <w:szCs w:val="24"/>
        </w:rPr>
        <w:t>90 €</w:t>
      </w:r>
      <w:r>
        <w:rPr>
          <w:rFonts w:ascii="Times New Roman" w:hAnsi="Times New Roman"/>
          <w:sz w:val="24"/>
          <w:szCs w:val="24"/>
        </w:rPr>
        <w:t>. Elle permet de participer aux championnats de cross, sur piste et sur route.</w:t>
      </w:r>
    </w:p>
    <w:p w:rsidR="00313074" w:rsidRDefault="00313074">
      <w:pPr>
        <w:pStyle w:val="Paragraphedeliste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licence « Athlé Santé Loisir » à </w:t>
      </w:r>
      <w:r>
        <w:rPr>
          <w:rFonts w:ascii="Times New Roman" w:hAnsi="Times New Roman"/>
          <w:b/>
          <w:sz w:val="24"/>
          <w:szCs w:val="24"/>
        </w:rPr>
        <w:t>80 €</w:t>
      </w:r>
      <w:r>
        <w:rPr>
          <w:rFonts w:ascii="Times New Roman" w:hAnsi="Times New Roman"/>
          <w:sz w:val="24"/>
          <w:szCs w:val="24"/>
        </w:rPr>
        <w:t>. Elle ne permet pas de participer aux championnats ni aux épreuves sur piste.</w:t>
      </w:r>
    </w:p>
    <w:p w:rsidR="00313074" w:rsidRDefault="00313074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Une réduction de 6 € est accordée au deuxième licencié de la famille et 12 € au troisième.</w:t>
      </w:r>
    </w:p>
    <w:p w:rsidR="00313074" w:rsidRDefault="00313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montant  de ces licences comprend l’affiliation à la FFA, l’assurance pour l’entraînement et les compétitions et l’adhésion au club.</w:t>
      </w:r>
    </w:p>
    <w:p w:rsidR="00313074" w:rsidRDefault="00313074">
      <w:pPr>
        <w:rPr>
          <w:rFonts w:ascii="Times New Roman" w:hAnsi="Times New Roman"/>
          <w:sz w:val="24"/>
          <w:szCs w:val="24"/>
        </w:rPr>
      </w:pPr>
    </w:p>
    <w:p w:rsidR="00313074" w:rsidRDefault="00313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Merci de joindre au bulletin d’inscription</w:t>
      </w:r>
      <w:r>
        <w:rPr>
          <w:rFonts w:ascii="Times New Roman" w:hAnsi="Times New Roman"/>
          <w:sz w:val="24"/>
          <w:szCs w:val="24"/>
        </w:rPr>
        <w:t> :</w:t>
      </w:r>
    </w:p>
    <w:p w:rsidR="00313074" w:rsidRDefault="00313074">
      <w:pPr>
        <w:pStyle w:val="Paragraphedelist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 certificat médical de  « </w:t>
      </w:r>
      <w:r>
        <w:rPr>
          <w:rFonts w:ascii="Times New Roman" w:hAnsi="Times New Roman"/>
          <w:b/>
          <w:sz w:val="24"/>
          <w:szCs w:val="24"/>
        </w:rPr>
        <w:t>non contre-indication à la pratique de l’athlétisme en compétition </w:t>
      </w:r>
      <w:r>
        <w:rPr>
          <w:rFonts w:ascii="Times New Roman" w:hAnsi="Times New Roman"/>
          <w:sz w:val="24"/>
          <w:szCs w:val="24"/>
        </w:rPr>
        <w:t xml:space="preserve">» datant de </w:t>
      </w:r>
      <w:r>
        <w:rPr>
          <w:rFonts w:ascii="Times New Roman" w:hAnsi="Times New Roman"/>
          <w:b/>
          <w:sz w:val="24"/>
          <w:szCs w:val="24"/>
          <w:u w:val="single"/>
        </w:rPr>
        <w:t>moins de trois mois.</w:t>
      </w:r>
    </w:p>
    <w:p w:rsidR="00313074" w:rsidRDefault="00313074">
      <w:pPr>
        <w:pStyle w:val="Paragraphedelist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 règlement du montant de la licence (espèces ou chèque libellé à l’ordre de </w:t>
      </w:r>
      <w:r>
        <w:rPr>
          <w:rFonts w:ascii="Times New Roman" w:hAnsi="Times New Roman"/>
          <w:i/>
          <w:sz w:val="24"/>
          <w:szCs w:val="24"/>
        </w:rPr>
        <w:t>S.A.A</w:t>
      </w:r>
      <w:r>
        <w:rPr>
          <w:rFonts w:ascii="Times New Roman" w:hAnsi="Times New Roman"/>
          <w:sz w:val="24"/>
          <w:szCs w:val="24"/>
        </w:rPr>
        <w:t>.)</w:t>
      </w:r>
    </w:p>
    <w:p w:rsidR="00313074" w:rsidRDefault="00313074">
      <w:pPr>
        <w:rPr>
          <w:rFonts w:ascii="Times New Roman" w:hAnsi="Times New Roman"/>
          <w:sz w:val="24"/>
          <w:szCs w:val="24"/>
        </w:rPr>
      </w:pPr>
    </w:p>
    <w:p w:rsidR="00313074" w:rsidRDefault="00313074">
      <w:pPr>
        <w:rPr>
          <w:rFonts w:ascii="Times New Roman" w:hAnsi="Times New Roman"/>
          <w:sz w:val="24"/>
          <w:szCs w:val="24"/>
        </w:rPr>
      </w:pPr>
    </w:p>
    <w:p w:rsidR="00313074" w:rsidRDefault="00313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Dans le cadre des déplacements organisés avec le soutien des parents et des athlètes, merci de signer cette attestation :</w:t>
      </w:r>
    </w:p>
    <w:p w:rsidR="00313074" w:rsidRDefault="00313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Je déclare être assuré pour le transport des athlètes lors des déplacements du club.</w:t>
      </w:r>
    </w:p>
    <w:p w:rsidR="00313074" w:rsidRDefault="00313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Date et signature :</w:t>
      </w:r>
    </w:p>
    <w:p w:rsidR="00313074" w:rsidRDefault="00313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i/>
          <w:sz w:val="24"/>
          <w:szCs w:val="24"/>
        </w:rPr>
      </w:pPr>
    </w:p>
    <w:p w:rsidR="00313074" w:rsidRDefault="00313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sz w:val="24"/>
          <w:szCs w:val="24"/>
        </w:rPr>
      </w:pPr>
    </w:p>
    <w:p w:rsidR="00313074" w:rsidRDefault="003130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auto"/>
        <w:rPr>
          <w:rFonts w:ascii="Times New Roman" w:hAnsi="Times New Roman"/>
          <w:sz w:val="24"/>
          <w:szCs w:val="24"/>
        </w:rPr>
      </w:pPr>
    </w:p>
    <w:p w:rsidR="00313074" w:rsidRDefault="00313074">
      <w:pPr>
        <w:rPr>
          <w:rFonts w:ascii="Times New Roman" w:hAnsi="Times New Roman"/>
          <w:sz w:val="24"/>
          <w:szCs w:val="24"/>
        </w:rPr>
      </w:pPr>
    </w:p>
    <w:p w:rsidR="00313074" w:rsidRDefault="0031307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HORAIRES DES ENTRAÎNEMENTS :</w:t>
      </w:r>
    </w:p>
    <w:p w:rsidR="00313074" w:rsidRDefault="00313074">
      <w:pPr>
        <w:pStyle w:val="Paragraphedelist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Lundi : 18h15-20h00 au Théâtre romain</w:t>
      </w:r>
    </w:p>
    <w:p w:rsidR="00313074" w:rsidRDefault="00313074">
      <w:pPr>
        <w:pStyle w:val="Paragraphedelist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Mercredi : 18h15-20h00 au Théâtre romain</w:t>
      </w:r>
    </w:p>
    <w:p w:rsidR="00313074" w:rsidRDefault="00313074">
      <w:pPr>
        <w:pStyle w:val="Paragraphedelist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Samedi : 9h30-11h au Théâtre romain</w:t>
      </w:r>
    </w:p>
    <w:p w:rsidR="00313074" w:rsidRDefault="00313074">
      <w:pPr>
        <w:pStyle w:val="Paragraphedelist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Dimanche : 9h30-11h30 au Théâtre romain</w:t>
      </w:r>
    </w:p>
    <w:p w:rsidR="00313074" w:rsidRDefault="00313074">
      <w:pPr>
        <w:rPr>
          <w:rFonts w:ascii="Times New Roman" w:hAnsi="Times New Roman"/>
          <w:sz w:val="24"/>
          <w:szCs w:val="24"/>
        </w:rPr>
      </w:pPr>
    </w:p>
    <w:p w:rsidR="00313074" w:rsidRDefault="00313074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  <w:u w:val="single"/>
        </w:rPr>
        <w:t>Inscription par courrier</w:t>
      </w:r>
      <w:r>
        <w:rPr>
          <w:rFonts w:ascii="Times New Roman" w:hAnsi="Times New Roman"/>
          <w:i/>
          <w:sz w:val="20"/>
          <w:szCs w:val="20"/>
        </w:rPr>
        <w:t> : .C. Bay, 12 rue Saint Antoine 71400 AUTUN</w:t>
      </w:r>
    </w:p>
    <w:p w:rsidR="00313074" w:rsidRDefault="00313074">
      <w:pPr>
        <w:rPr>
          <w:rFonts w:ascii="Times New Roman" w:hAnsi="Times New Roman"/>
          <w:i/>
          <w:sz w:val="20"/>
          <w:szCs w:val="20"/>
        </w:rPr>
      </w:pPr>
    </w:p>
    <w:p w:rsidR="00313074" w:rsidRDefault="00313074">
      <w:pPr>
        <w:rPr>
          <w:rFonts w:ascii="Times New Roman" w:hAnsi="Times New Roman"/>
          <w:i/>
          <w:sz w:val="20"/>
          <w:szCs w:val="20"/>
        </w:rPr>
      </w:pPr>
      <w:r>
        <w:rPr>
          <w:rFonts w:ascii="TTEEt00" w:hAnsi="TTEEt00" w:cs="TTEEt00"/>
          <w:sz w:val="16"/>
          <w:szCs w:val="16"/>
          <w:u w:val="single"/>
          <w:lang w:eastAsia="fr-FR"/>
        </w:rPr>
        <w:t>Droit à l’image</w:t>
      </w:r>
      <w:r>
        <w:rPr>
          <w:rFonts w:ascii="TTEEt00" w:hAnsi="TTEEt00" w:cs="TTEEt00"/>
          <w:sz w:val="16"/>
          <w:szCs w:val="16"/>
          <w:lang w:eastAsia="fr-FR"/>
        </w:rPr>
        <w:t xml:space="preserve"> </w:t>
      </w:r>
      <w:r>
        <w:rPr>
          <w:rFonts w:ascii="TTEDt00" w:hAnsi="TTEDt00" w:cs="TTEDt00"/>
          <w:sz w:val="16"/>
          <w:szCs w:val="16"/>
          <w:lang w:eastAsia="fr-FR"/>
        </w:rPr>
        <w:t xml:space="preserve">: Le licencié autorise le Club à utiliser son image sur tout support destiné à la promotion des activités du Club, à l’exclusion de toute utilisation à titre commercial. </w:t>
      </w:r>
    </w:p>
    <w:p w:rsidR="00313074" w:rsidRDefault="00313074"/>
    <w:sectPr w:rsidR="00313074" w:rsidSect="00313074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TE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D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34BD6"/>
    <w:multiLevelType w:val="hybridMultilevel"/>
    <w:tmpl w:val="0E784C94"/>
    <w:lvl w:ilvl="0" w:tplc="1A9ACA08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1221DB3"/>
    <w:multiLevelType w:val="hybridMultilevel"/>
    <w:tmpl w:val="24866BAC"/>
    <w:lvl w:ilvl="0" w:tplc="A8926AC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887156"/>
    <w:multiLevelType w:val="hybridMultilevel"/>
    <w:tmpl w:val="5DD899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3074"/>
    <w:rsid w:val="00313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  <w:jc w:val="both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13074"/>
    <w:rPr>
      <w:sz w:val="22"/>
      <w:szCs w:val="22"/>
      <w:lang w:eastAsia="en-US"/>
    </w:rPr>
  </w:style>
  <w:style w:type="character" w:customStyle="1" w:styleId="En-tteCar">
    <w:name w:val="En-tête Car"/>
    <w:basedOn w:val="DefaultParagraphFont"/>
    <w:rPr>
      <w:rFonts w:ascii="Calibri" w:eastAsia="Times New Roman" w:hAnsi="Calibri" w:cs="Times New Roman"/>
    </w:rPr>
  </w:style>
  <w:style w:type="paragraph" w:customStyle="1" w:styleId="Textedebulles">
    <w:name w:val="Texte de bulles"/>
    <w:basedOn w:val="Normal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DefaultParagraphFont"/>
    <w:semiHidden/>
    <w:rPr>
      <w:rFonts w:ascii="Tahoma" w:eastAsia="Times New Roman" w:hAnsi="Tahoma" w:cs="Tahoma"/>
      <w:sz w:val="16"/>
      <w:szCs w:val="16"/>
    </w:rPr>
  </w:style>
  <w:style w:type="paragraph" w:customStyle="1" w:styleId="Paragraphedeliste">
    <w:name w:val="Paragraphe de liste"/>
    <w:basedOn w:val="Normal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279</Words>
  <Characters>1594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Céline</dc:creator>
  <cp:keywords/>
  <dc:description/>
  <cp:lastModifiedBy>UTILISATEUR</cp:lastModifiedBy>
  <cp:revision>2</cp:revision>
  <dcterms:created xsi:type="dcterms:W3CDTF">2011-09-02T07:18:00Z</dcterms:created>
  <dcterms:modified xsi:type="dcterms:W3CDTF">2011-09-02T07:18:00Z</dcterms:modified>
</cp:coreProperties>
</file>