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781" w:rsidRDefault="00997781">
      <w:pPr>
        <w:pStyle w:val="Header"/>
        <w:jc w:val="left"/>
        <w:rPr>
          <w:b/>
          <w:noProof/>
          <w:lang w:eastAsia="fr-FR"/>
        </w:rPr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98.95pt;margin-top:-11.75pt;width:352.95pt;height:61.85pt;z-index:251658752;mso-width-relative:margin;mso-height-relative:margin">
            <v:textbox style="mso-next-textbox:#_x0000_s1026">
              <w:txbxContent>
                <w:p w:rsidR="00997781" w:rsidRDefault="00997781">
                  <w:pPr>
                    <w:jc w:val="center"/>
                  </w:pPr>
                </w:p>
                <w:p w:rsidR="00997781" w:rsidRDefault="00997781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BULLETIN D’INSCRIPTION PISTE </w:t>
                  </w:r>
                  <w:r>
                    <w:rPr>
                      <w:rFonts w:ascii="Times New Roman" w:hAnsi="Times New Roman"/>
                      <w:b/>
                    </w:rPr>
                    <w:t>(course, saut, lancer)</w:t>
                  </w:r>
                </w:p>
                <w:p w:rsidR="00997781" w:rsidRDefault="00997781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Saison 2011-2012</w:t>
                  </w:r>
                </w:p>
              </w:txbxContent>
            </v:textbox>
          </v:shape>
        </w:pict>
      </w:r>
      <w:r>
        <w:rPr>
          <w:b/>
          <w:noProof/>
          <w:lang w:eastAsia="fr-F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0" o:spid="_x0000_i1025" type="#_x0000_t75" alt="SAA logo S.A.A..bmp" style="width:72.75pt;height:70.5pt;visibility:visible">
            <v:imagedata r:id="rId5" o:title=""/>
          </v:shape>
        </w:pict>
      </w:r>
      <w:r>
        <w:rPr>
          <w:b/>
        </w:rPr>
        <w:tab/>
      </w:r>
    </w:p>
    <w:p w:rsidR="00997781" w:rsidRDefault="00997781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NOM : …………………………………………  PRÉNOM : …………………………………</w:t>
      </w:r>
    </w:p>
    <w:p w:rsidR="00997781" w:rsidRDefault="00997781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ADRESSE : ……………………………………………………………………………………..</w:t>
      </w:r>
    </w:p>
    <w:p w:rsidR="00997781" w:rsidRDefault="00997781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CODE POSTAL : …………………………  VILLE : …………………………………………</w:t>
      </w:r>
    </w:p>
    <w:p w:rsidR="00997781" w:rsidRDefault="00997781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fr-FR"/>
        </w:rPr>
        <w:pict>
          <v:rect id="_x0000_s1027" style="position:absolute;left:0;text-align:left;margin-left:82.9pt;margin-top:19.25pt;width:13.5pt;height:12.55pt;flip:y;z-index:251657728"/>
        </w:pict>
      </w:r>
      <w:r>
        <w:rPr>
          <w:noProof/>
          <w:lang w:eastAsia="fr-FR"/>
        </w:rPr>
        <w:pict>
          <v:rect id="_x0000_s1028" style="position:absolute;left:0;text-align:left;margin-left:47.65pt;margin-top:19.25pt;width:13.5pt;height:12.55pt;flip:y;z-index:251656704"/>
        </w:pict>
      </w:r>
      <w:r>
        <w:rPr>
          <w:rFonts w:ascii="Times New Roman" w:hAnsi="Times New Roman"/>
          <w:sz w:val="24"/>
          <w:szCs w:val="24"/>
        </w:rPr>
        <w:t>DATE DE NAISSANCE : …….. /……../………...  NATIONALITÉ : ……………………….</w:t>
      </w:r>
    </w:p>
    <w:p w:rsidR="00997781" w:rsidRDefault="00997781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SEXE : F        M                                    </w:t>
      </w:r>
    </w:p>
    <w:p w:rsidR="00997781" w:rsidRDefault="00997781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TEL. FIXE : …..../……./…..../……./…….  PORTABLE : …..../…..../…..../……./…….</w:t>
      </w:r>
    </w:p>
    <w:p w:rsidR="00997781" w:rsidRDefault="0099778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EMAIL : …………………………………@…………………………………………………..</w:t>
      </w:r>
    </w:p>
    <w:p w:rsidR="00997781" w:rsidRDefault="0099778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Merci d’indiquer une adresse Email  que vous consultez </w:t>
      </w:r>
      <w:r>
        <w:rPr>
          <w:rFonts w:ascii="Times New Roman" w:hAnsi="Times New Roman"/>
          <w:i/>
          <w:sz w:val="24"/>
          <w:szCs w:val="24"/>
          <w:u w:val="single"/>
        </w:rPr>
        <w:t>régulièrement</w:t>
      </w:r>
      <w:r>
        <w:rPr>
          <w:rFonts w:ascii="Times New Roman" w:hAnsi="Times New Roman"/>
          <w:sz w:val="24"/>
          <w:szCs w:val="24"/>
        </w:rPr>
        <w:t>.</w:t>
      </w:r>
    </w:p>
    <w:p w:rsidR="00997781" w:rsidRDefault="00997781">
      <w:pPr>
        <w:rPr>
          <w:rFonts w:ascii="Times New Roman" w:hAnsi="Times New Roman"/>
          <w:sz w:val="24"/>
          <w:szCs w:val="24"/>
        </w:rPr>
      </w:pPr>
    </w:p>
    <w:p w:rsidR="00997781" w:rsidRDefault="0099778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La cotisation annuelle pour la licence compétition s’élève à </w:t>
      </w:r>
      <w:r>
        <w:rPr>
          <w:rFonts w:ascii="Times New Roman" w:hAnsi="Times New Roman"/>
          <w:b/>
          <w:sz w:val="24"/>
          <w:szCs w:val="24"/>
        </w:rPr>
        <w:t>90€</w:t>
      </w:r>
      <w:r>
        <w:rPr>
          <w:rFonts w:ascii="Times New Roman" w:hAnsi="Times New Roman"/>
          <w:sz w:val="24"/>
          <w:szCs w:val="24"/>
        </w:rPr>
        <w:t xml:space="preserve"> de cadets à vétérans et à </w:t>
      </w:r>
      <w:r>
        <w:rPr>
          <w:rFonts w:ascii="Times New Roman" w:hAnsi="Times New Roman"/>
          <w:b/>
          <w:sz w:val="24"/>
          <w:szCs w:val="24"/>
        </w:rPr>
        <w:t>75 €</w:t>
      </w:r>
      <w:r>
        <w:rPr>
          <w:rFonts w:ascii="Times New Roman" w:hAnsi="Times New Roman"/>
          <w:sz w:val="24"/>
          <w:szCs w:val="24"/>
        </w:rPr>
        <w:t xml:space="preserve"> pour les benjamins-minimes.</w:t>
      </w:r>
    </w:p>
    <w:p w:rsidR="00997781" w:rsidRDefault="0099778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Les collégiens profitent d’un remboursement de 15 € par le Conseil Général et les lycéens peuvent obtenir 20 € pour l’achat de la licence UNSS par le Conseil Régional.</w:t>
      </w:r>
    </w:p>
    <w:p w:rsidR="00997781" w:rsidRDefault="0099778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Les bénéficiaires de l’allocation de rentrée scolaire ont droit à 16 € de coupon sport.</w:t>
      </w:r>
    </w:p>
    <w:p w:rsidR="00997781" w:rsidRDefault="00997781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Une réduction de 6 € est accordée au deuxième licencié de la famille et 12 € au troisième.</w:t>
      </w:r>
    </w:p>
    <w:p w:rsidR="00997781" w:rsidRDefault="0099778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 montant  de ces licences comprend l’affiliation à la FFA, l’assurance pour l’entraînement et les compétitions et l’adhésion au club.</w:t>
      </w:r>
    </w:p>
    <w:p w:rsidR="00997781" w:rsidRDefault="00997781">
      <w:pPr>
        <w:rPr>
          <w:rFonts w:ascii="Times New Roman" w:hAnsi="Times New Roman"/>
          <w:sz w:val="24"/>
          <w:szCs w:val="24"/>
        </w:rPr>
      </w:pPr>
    </w:p>
    <w:p w:rsidR="00997781" w:rsidRDefault="0099778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Merci de joindre au bulletin d’inscription</w:t>
      </w:r>
      <w:r>
        <w:rPr>
          <w:rFonts w:ascii="Times New Roman" w:hAnsi="Times New Roman"/>
          <w:sz w:val="24"/>
          <w:szCs w:val="24"/>
        </w:rPr>
        <w:t> :</w:t>
      </w:r>
    </w:p>
    <w:p w:rsidR="00997781" w:rsidRDefault="00997781">
      <w:pPr>
        <w:pStyle w:val="Paragraphedeliste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Un certificat médical de « </w:t>
      </w:r>
      <w:r>
        <w:rPr>
          <w:rFonts w:ascii="Times New Roman" w:hAnsi="Times New Roman"/>
          <w:b/>
          <w:sz w:val="24"/>
          <w:szCs w:val="24"/>
        </w:rPr>
        <w:t>non contre-indication à la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pratique de l’athlétisme en compétition </w:t>
      </w:r>
      <w:r>
        <w:rPr>
          <w:rFonts w:ascii="Times New Roman" w:hAnsi="Times New Roman"/>
          <w:sz w:val="24"/>
          <w:szCs w:val="24"/>
        </w:rPr>
        <w:t xml:space="preserve">» datant de </w:t>
      </w:r>
      <w:r>
        <w:rPr>
          <w:rFonts w:ascii="Times New Roman" w:hAnsi="Times New Roman"/>
          <w:b/>
          <w:sz w:val="24"/>
          <w:szCs w:val="24"/>
          <w:u w:val="single"/>
        </w:rPr>
        <w:t>moins de trois mois</w:t>
      </w:r>
      <w:r>
        <w:rPr>
          <w:rFonts w:ascii="Times New Roman" w:hAnsi="Times New Roman"/>
          <w:sz w:val="24"/>
          <w:szCs w:val="24"/>
          <w:u w:val="single"/>
        </w:rPr>
        <w:t>.</w:t>
      </w:r>
    </w:p>
    <w:p w:rsidR="00997781" w:rsidRDefault="00997781">
      <w:pPr>
        <w:pStyle w:val="Paragraphedeliste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Le règlement du montant de la licence (espèces ou chèque libellé à l’ordre de </w:t>
      </w:r>
      <w:r>
        <w:rPr>
          <w:rFonts w:ascii="Times New Roman" w:hAnsi="Times New Roman"/>
          <w:i/>
          <w:sz w:val="24"/>
          <w:szCs w:val="24"/>
        </w:rPr>
        <w:t>S.A.A</w:t>
      </w:r>
      <w:r>
        <w:rPr>
          <w:rFonts w:ascii="Times New Roman" w:hAnsi="Times New Roman"/>
          <w:sz w:val="24"/>
          <w:szCs w:val="24"/>
        </w:rPr>
        <w:t>.)</w:t>
      </w:r>
    </w:p>
    <w:p w:rsidR="00997781" w:rsidRDefault="00997781">
      <w:pPr>
        <w:rPr>
          <w:rFonts w:ascii="Times New Roman" w:hAnsi="Times New Roman"/>
          <w:sz w:val="24"/>
          <w:szCs w:val="24"/>
        </w:rPr>
      </w:pPr>
    </w:p>
    <w:p w:rsidR="00997781" w:rsidRDefault="00997781">
      <w:pPr>
        <w:rPr>
          <w:rFonts w:ascii="Times New Roman" w:hAnsi="Times New Roman"/>
          <w:sz w:val="24"/>
          <w:szCs w:val="24"/>
        </w:rPr>
      </w:pPr>
    </w:p>
    <w:p w:rsidR="00997781" w:rsidRDefault="009977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5" w:color="auto" w:fil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Dans le cadre des déplacements organisés avec le soutien des parents, merci de signer ces deux attestations :</w:t>
      </w:r>
    </w:p>
    <w:p w:rsidR="00997781" w:rsidRDefault="009977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5" w:color="auto" w:fil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J’autorise mon enfant à effectuer les déplacements dans la voiture d’une tierce personne.</w:t>
      </w:r>
    </w:p>
    <w:p w:rsidR="00997781" w:rsidRDefault="009977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5" w:color="auto" w:fill="auto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Signature du responsable :</w:t>
      </w:r>
    </w:p>
    <w:p w:rsidR="00997781" w:rsidRDefault="009977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5" w:color="auto" w:fill="auto"/>
        <w:rPr>
          <w:rFonts w:ascii="Times New Roman" w:hAnsi="Times New Roman"/>
          <w:sz w:val="24"/>
          <w:szCs w:val="24"/>
        </w:rPr>
      </w:pPr>
    </w:p>
    <w:p w:rsidR="00997781" w:rsidRDefault="009977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5" w:color="auto" w:fill="auto"/>
        <w:rPr>
          <w:rFonts w:ascii="Times New Roman" w:hAnsi="Times New Roman"/>
          <w:sz w:val="24"/>
          <w:szCs w:val="24"/>
        </w:rPr>
      </w:pPr>
    </w:p>
    <w:p w:rsidR="00997781" w:rsidRDefault="009977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5" w:color="auto" w:fil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Je déclare être assuré pour le transport des athlètes lors des déplacements du club.</w:t>
      </w:r>
    </w:p>
    <w:p w:rsidR="00997781" w:rsidRDefault="009977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5" w:color="auto" w:fill="auto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Date et signature :</w:t>
      </w:r>
    </w:p>
    <w:p w:rsidR="00997781" w:rsidRDefault="009977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5" w:color="auto" w:fill="auto"/>
        <w:rPr>
          <w:rFonts w:ascii="Times New Roman" w:hAnsi="Times New Roman"/>
          <w:i/>
          <w:sz w:val="24"/>
          <w:szCs w:val="24"/>
        </w:rPr>
      </w:pPr>
    </w:p>
    <w:p w:rsidR="00997781" w:rsidRDefault="009977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5" w:color="auto" w:fill="auto"/>
        <w:rPr>
          <w:rFonts w:ascii="Times New Roman" w:hAnsi="Times New Roman"/>
          <w:sz w:val="24"/>
          <w:szCs w:val="24"/>
        </w:rPr>
      </w:pPr>
    </w:p>
    <w:p w:rsidR="00997781" w:rsidRDefault="00997781">
      <w:pPr>
        <w:rPr>
          <w:rFonts w:ascii="Times New Roman" w:hAnsi="Times New Roman"/>
          <w:sz w:val="24"/>
          <w:szCs w:val="24"/>
        </w:rPr>
      </w:pPr>
    </w:p>
    <w:p w:rsidR="00997781" w:rsidRDefault="0099778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HORAIRES DES ENTRAÎNEMENTS :</w:t>
      </w:r>
    </w:p>
    <w:p w:rsidR="00997781" w:rsidRDefault="00997781">
      <w:pPr>
        <w:pStyle w:val="Paragraphedelist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Mardi de 17h15 à 18h45 au stade Saint Roch (gymnase en hiver)</w:t>
      </w:r>
    </w:p>
    <w:p w:rsidR="00997781" w:rsidRDefault="00997781">
      <w:pPr>
        <w:pStyle w:val="Paragraphedelist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Mercredi de 17h30 à 19h : au théâtre romain</w:t>
      </w:r>
    </w:p>
    <w:p w:rsidR="00997781" w:rsidRDefault="00997781">
      <w:pPr>
        <w:pStyle w:val="Paragraphedelist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Vendredi de 17h15 à 18h45 au stade Saint Roch (gymnase en hiver)</w:t>
      </w:r>
    </w:p>
    <w:p w:rsidR="00997781" w:rsidRDefault="00997781">
      <w:pPr>
        <w:pStyle w:val="Paragraphedelist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Samedi de 14h à 15h30 au Stade Saint Roch </w:t>
      </w:r>
    </w:p>
    <w:p w:rsidR="00997781" w:rsidRDefault="00997781">
      <w:pPr>
        <w:pStyle w:val="Paragraphedeliste"/>
        <w:ind w:left="0"/>
        <w:rPr>
          <w:rFonts w:ascii="Times New Roman" w:hAnsi="Times New Roman"/>
          <w:sz w:val="24"/>
          <w:szCs w:val="24"/>
        </w:rPr>
      </w:pPr>
    </w:p>
    <w:p w:rsidR="00997781" w:rsidRDefault="00997781">
      <w:pPr>
        <w:rPr>
          <w:rFonts w:ascii="Times New Roman" w:hAnsi="Times New Roman"/>
          <w:i/>
          <w:sz w:val="20"/>
          <w:szCs w:val="20"/>
        </w:rPr>
      </w:pPr>
      <w:r>
        <w:rPr>
          <w:rFonts w:ascii="TTEEt00" w:hAnsi="TTEEt00" w:cs="TTEEt00"/>
          <w:sz w:val="16"/>
          <w:szCs w:val="16"/>
          <w:u w:val="single"/>
          <w:lang w:eastAsia="fr-FR"/>
        </w:rPr>
        <w:t>Droit à l’image</w:t>
      </w:r>
      <w:r>
        <w:rPr>
          <w:rFonts w:ascii="TTEEt00" w:hAnsi="TTEEt00" w:cs="TTEEt00"/>
          <w:sz w:val="16"/>
          <w:szCs w:val="16"/>
          <w:lang w:eastAsia="fr-FR"/>
        </w:rPr>
        <w:t xml:space="preserve"> </w:t>
      </w:r>
      <w:r>
        <w:rPr>
          <w:rFonts w:ascii="TTEDt00" w:hAnsi="TTEDt00" w:cs="TTEDt00"/>
          <w:sz w:val="16"/>
          <w:szCs w:val="16"/>
          <w:lang w:eastAsia="fr-FR"/>
        </w:rPr>
        <w:t xml:space="preserve">: Le licencié autorise le Club à utiliser son image sur tout support destiné à la promotion des activités du Club, à l’exclusion de toute utilisation à titre commercial. </w:t>
      </w:r>
    </w:p>
    <w:sectPr w:rsidR="00997781" w:rsidSect="00997781">
      <w:pgSz w:w="11906" w:h="16838"/>
      <w:pgMar w:top="56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TEE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D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34BD6"/>
    <w:multiLevelType w:val="hybridMultilevel"/>
    <w:tmpl w:val="0E784C94"/>
    <w:lvl w:ilvl="0" w:tplc="1A9ACA08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5887156"/>
    <w:multiLevelType w:val="hybridMultilevel"/>
    <w:tmpl w:val="5DD899D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7781"/>
    <w:rsid w:val="00997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76" w:lineRule="auto"/>
      <w:jc w:val="both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edeliste">
    <w:name w:val="Paragraphe de liste"/>
    <w:basedOn w:val="Normal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97781"/>
    <w:rPr>
      <w:sz w:val="22"/>
      <w:szCs w:val="22"/>
      <w:lang w:eastAsia="en-US"/>
    </w:rPr>
  </w:style>
  <w:style w:type="character" w:customStyle="1" w:styleId="En-tteCar">
    <w:name w:val="En-tête Car"/>
    <w:basedOn w:val="DefaultParagraphFont"/>
    <w:rPr>
      <w:rFonts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302</Words>
  <Characters>1725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Céline</dc:creator>
  <cp:keywords/>
  <dc:description/>
  <cp:lastModifiedBy>UTILISATEUR</cp:lastModifiedBy>
  <cp:revision>2</cp:revision>
  <cp:lastPrinted>2010-08-23T13:37:00Z</cp:lastPrinted>
  <dcterms:created xsi:type="dcterms:W3CDTF">2011-09-02T07:17:00Z</dcterms:created>
  <dcterms:modified xsi:type="dcterms:W3CDTF">2011-09-02T07:17:00Z</dcterms:modified>
</cp:coreProperties>
</file>